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EB" w:rsidRPr="00C264CF" w:rsidRDefault="004549EB" w:rsidP="00AB0CDB">
      <w:pPr>
        <w:pStyle w:val="Titl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POSOUZENÍ ZDRAVOTNÍ ZPŮ</w:t>
      </w:r>
      <w:r w:rsidRPr="00836ED4">
        <w:rPr>
          <w:b/>
          <w:sz w:val="28"/>
          <w:szCs w:val="28"/>
        </w:rPr>
        <w:t>SOBILOSTI K TĚLESNÉ VÝCHOVĚ A SPORTU</w:t>
      </w:r>
    </w:p>
    <w:p w:rsidR="004549EB" w:rsidRPr="00317CB0" w:rsidRDefault="004549EB" w:rsidP="00317CB0">
      <w:pPr>
        <w:jc w:val="center"/>
      </w:pPr>
      <w:r>
        <w:t>Související právní předpisy: Zákon č. 373/2011 Sb., o specifických zdravotních službách,                   předpis č. 391/2013 Sb., vyhláška o zdravotní způsobilosti k tělesné výchově a sportu</w:t>
      </w:r>
    </w:p>
    <w:p w:rsidR="004549EB" w:rsidRPr="00591859" w:rsidRDefault="004549EB" w:rsidP="00591859">
      <w:pPr>
        <w:jc w:val="both"/>
        <w:rPr>
          <w:b/>
          <w:sz w:val="24"/>
          <w:szCs w:val="24"/>
        </w:rPr>
      </w:pPr>
      <w:r w:rsidRPr="00591859">
        <w:rPr>
          <w:b/>
          <w:sz w:val="24"/>
          <w:szCs w:val="24"/>
        </w:rPr>
        <w:t>Žádáme o provedení lékařské prohlídky pro účely zjištění zdravotní způsobilosti k výkonnostnímu sportu (organizované sportovní soutěže)</w:t>
      </w:r>
    </w:p>
    <w:p w:rsidR="004549EB" w:rsidRPr="00F03D98" w:rsidRDefault="004549EB" w:rsidP="00836ED4">
      <w:pPr>
        <w:rPr>
          <w:sz w:val="24"/>
          <w:szCs w:val="24"/>
        </w:rPr>
      </w:pPr>
      <w:r w:rsidRPr="00F03D98">
        <w:rPr>
          <w:sz w:val="24"/>
          <w:szCs w:val="24"/>
        </w:rPr>
        <w:t xml:space="preserve">Sportovní disciplína, k níž je posudek požadován: </w:t>
      </w:r>
      <w:r w:rsidRPr="00F03D98">
        <w:rPr>
          <w:sz w:val="24"/>
          <w:szCs w:val="24"/>
        </w:rPr>
        <w:tab/>
      </w:r>
      <w:r>
        <w:rPr>
          <w:b/>
          <w:sz w:val="24"/>
          <w:szCs w:val="24"/>
        </w:rPr>
        <w:t>pozemní hokej</w:t>
      </w:r>
      <w:r w:rsidRPr="00F03D98">
        <w:rPr>
          <w:sz w:val="24"/>
          <w:szCs w:val="24"/>
        </w:rPr>
        <w:t xml:space="preserve"> </w:t>
      </w:r>
    </w:p>
    <w:p w:rsidR="004549EB" w:rsidRDefault="004549EB" w:rsidP="000010F6">
      <w:pPr>
        <w:rPr>
          <w:b/>
          <w:sz w:val="24"/>
          <w:szCs w:val="24"/>
        </w:rPr>
      </w:pPr>
      <w:r w:rsidRPr="00F03D98">
        <w:rPr>
          <w:sz w:val="24"/>
          <w:szCs w:val="24"/>
        </w:rPr>
        <w:t>Požadovaný druh lékařské prohlídky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F03D98">
        <w:rPr>
          <w:b/>
          <w:sz w:val="24"/>
          <w:szCs w:val="24"/>
        </w:rPr>
        <w:t xml:space="preserve">vstupní </w:t>
      </w:r>
      <w:r>
        <w:rPr>
          <w:b/>
          <w:sz w:val="24"/>
          <w:szCs w:val="24"/>
        </w:rPr>
        <w:t xml:space="preserve">, pravidelná  </w:t>
      </w:r>
    </w:p>
    <w:p w:rsidR="004549EB" w:rsidRDefault="004549EB" w:rsidP="000010F6">
      <w:pPr>
        <w:rPr>
          <w:sz w:val="24"/>
          <w:szCs w:val="24"/>
        </w:rPr>
      </w:pPr>
      <w:bookmarkStart w:id="0" w:name="_GoBack"/>
      <w:bookmarkEnd w:id="0"/>
      <w:r w:rsidRPr="00F03D98">
        <w:rPr>
          <w:sz w:val="24"/>
          <w:szCs w:val="24"/>
        </w:rPr>
        <w:t>(před zaregistrov</w:t>
      </w:r>
      <w:r>
        <w:rPr>
          <w:sz w:val="24"/>
          <w:szCs w:val="24"/>
        </w:rPr>
        <w:t>áním ve </w:t>
      </w:r>
      <w:r w:rsidRPr="00F03D98">
        <w:rPr>
          <w:sz w:val="24"/>
          <w:szCs w:val="24"/>
        </w:rPr>
        <w:t>sportovní organizaci</w:t>
      </w:r>
      <w:r>
        <w:rPr>
          <w:sz w:val="24"/>
          <w:szCs w:val="24"/>
        </w:rPr>
        <w:t>, organizované sportovní soutěže</w:t>
      </w:r>
      <w:r w:rsidRPr="00F03D98">
        <w:rPr>
          <w:sz w:val="24"/>
          <w:szCs w:val="24"/>
        </w:rPr>
        <w:t>)</w:t>
      </w:r>
    </w:p>
    <w:p w:rsidR="004549EB" w:rsidRDefault="004549EB" w:rsidP="00F03D98">
      <w:pPr>
        <w:jc w:val="both"/>
        <w:rPr>
          <w:b/>
          <w:sz w:val="24"/>
          <w:szCs w:val="24"/>
        </w:rPr>
      </w:pPr>
      <w:r w:rsidRPr="00F03D98">
        <w:rPr>
          <w:b/>
          <w:sz w:val="24"/>
          <w:szCs w:val="24"/>
        </w:rPr>
        <w:t xml:space="preserve">Posuzovaná osoba: </w:t>
      </w:r>
    </w:p>
    <w:p w:rsidR="004549EB" w:rsidRDefault="004549EB" w:rsidP="00F03D98">
      <w:pPr>
        <w:jc w:val="both"/>
        <w:rPr>
          <w:sz w:val="24"/>
          <w:szCs w:val="24"/>
        </w:rPr>
      </w:pPr>
      <w:r w:rsidRPr="00F03D98">
        <w:rPr>
          <w:sz w:val="24"/>
          <w:szCs w:val="24"/>
        </w:rPr>
        <w:t xml:space="preserve">Jméno, příjmení: </w:t>
      </w:r>
    </w:p>
    <w:p w:rsidR="004549EB" w:rsidRDefault="004549EB" w:rsidP="00F03D9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Datum narození: </w:t>
      </w:r>
    </w:p>
    <w:p w:rsidR="004549EB" w:rsidRDefault="004549EB" w:rsidP="00F03D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Trvalé bydliště: </w:t>
      </w:r>
    </w:p>
    <w:p w:rsidR="004549EB" w:rsidRDefault="004549EB" w:rsidP="00F03D98">
      <w:pPr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</w:p>
    <w:p w:rsidR="004549EB" w:rsidRDefault="004549EB" w:rsidP="00F03D98">
      <w:pPr>
        <w:jc w:val="both"/>
        <w:rPr>
          <w:b/>
          <w:sz w:val="24"/>
          <w:szCs w:val="24"/>
        </w:rPr>
      </w:pPr>
      <w:r w:rsidRPr="00A87DAA">
        <w:rPr>
          <w:b/>
          <w:sz w:val="24"/>
          <w:szCs w:val="24"/>
        </w:rPr>
        <w:t>LÉKAŘSKÝ POSUDEK O ZDRAVOTNÍ ZPŮSOBILOSTI K TÉLESNÉ VÝCHOVĚ A SPORTU</w:t>
      </w:r>
    </w:p>
    <w:p w:rsidR="004549EB" w:rsidRDefault="004549EB" w:rsidP="00F03D98">
      <w:pPr>
        <w:jc w:val="both"/>
        <w:rPr>
          <w:b/>
          <w:sz w:val="24"/>
          <w:szCs w:val="24"/>
        </w:rPr>
      </w:pPr>
      <w:r>
        <w:rPr>
          <w:noProof/>
          <w:lang w:eastAsia="cs-CZ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matický obrazec 2" o:spid="_x0000_s1026" type="#_x0000_t65" style="position:absolute;left:0;text-align:left;margin-left:363.4pt;margin-top:337.9pt;width:102pt;height:49.5pt;z-index:251658240;visibility:visible;mso-wrap-distance-top:7.2pt;mso-wrap-distance-bottom:7.2pt;mso-position-horizontal-relative:margin;mso-position-vertical-relative:margin" o:allowincell="f" adj="21600" fillcolor="#cf7b79" strokecolor="#969696" strokeweight=".5pt">
            <v:fill opacity="19789f"/>
            <v:textbox inset="10.8pt,7.2pt,10.8pt">
              <w:txbxContent>
                <w:p w:rsidR="004549EB" w:rsidRPr="00D526BD" w:rsidRDefault="004549EB">
                  <w:pPr>
                    <w:spacing w:after="0" w:line="240" w:lineRule="auto"/>
                    <w:rPr>
                      <w:rFonts w:ascii="Calibri Light" w:hAnsi="Calibri Light"/>
                      <w:b/>
                      <w:iCs/>
                      <w:sz w:val="24"/>
                    </w:rPr>
                  </w:pPr>
                  <w:r w:rsidRPr="00D526BD">
                    <w:rPr>
                      <w:rFonts w:ascii="Calibri Light" w:hAnsi="Calibri Light"/>
                      <w:b/>
                      <w:iCs/>
                      <w:sz w:val="24"/>
                    </w:rPr>
                    <w:t>E</w:t>
                  </w:r>
                  <w:r>
                    <w:rPr>
                      <w:rFonts w:ascii="Calibri Light" w:hAnsi="Calibri Light"/>
                      <w:b/>
                      <w:iCs/>
                      <w:sz w:val="24"/>
                    </w:rPr>
                    <w:t>v</w:t>
                  </w:r>
                  <w:r w:rsidRPr="00D526BD">
                    <w:rPr>
                      <w:rFonts w:ascii="Calibri Light" w:hAnsi="Calibri Light"/>
                      <w:b/>
                      <w:iCs/>
                      <w:sz w:val="24"/>
                    </w:rPr>
                    <w:t>idenční číslo:</w:t>
                  </w:r>
                </w:p>
              </w:txbxContent>
            </v:textbox>
            <w10:wrap type="square" anchorx="margin" anchory="margin"/>
          </v:shape>
        </w:pict>
      </w:r>
      <w:r>
        <w:rPr>
          <w:b/>
          <w:sz w:val="24"/>
          <w:szCs w:val="24"/>
        </w:rPr>
        <w:t xml:space="preserve">Posuzovaná osoba je k výše uvedené sportovní disciplíně a kategorii: </w:t>
      </w:r>
    </w:p>
    <w:p w:rsidR="004549EB" w:rsidRPr="00A87DAA" w:rsidRDefault="004549EB" w:rsidP="00A87DA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A87DAA">
        <w:rPr>
          <w:sz w:val="24"/>
          <w:szCs w:val="24"/>
        </w:rPr>
        <w:t>Zdravotně způsobilá</w:t>
      </w:r>
    </w:p>
    <w:p w:rsidR="004549EB" w:rsidRPr="00A87DAA" w:rsidRDefault="004549EB" w:rsidP="00A87DA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A87DAA">
        <w:rPr>
          <w:sz w:val="24"/>
          <w:szCs w:val="24"/>
        </w:rPr>
        <w:t>Zdravotně nezpůsobilá</w:t>
      </w:r>
    </w:p>
    <w:p w:rsidR="004549EB" w:rsidRDefault="004549EB" w:rsidP="00AB0CD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A87DAA">
        <w:rPr>
          <w:sz w:val="24"/>
          <w:szCs w:val="24"/>
        </w:rPr>
        <w:t>Zdravotně způsobilá s</w:t>
      </w:r>
      <w:r>
        <w:rPr>
          <w:sz w:val="24"/>
          <w:szCs w:val="24"/>
        </w:rPr>
        <w:t> </w:t>
      </w:r>
      <w:r w:rsidRPr="00A87DAA">
        <w:rPr>
          <w:sz w:val="24"/>
          <w:szCs w:val="24"/>
        </w:rPr>
        <w:t>podmínkou</w:t>
      </w:r>
      <w:r>
        <w:rPr>
          <w:sz w:val="24"/>
          <w:szCs w:val="24"/>
        </w:rPr>
        <w:t xml:space="preserve"> ……………………………………………………………………………….</w:t>
      </w:r>
    </w:p>
    <w:p w:rsidR="004549EB" w:rsidRDefault="004549EB" w:rsidP="0033252C">
      <w:pPr>
        <w:spacing w:after="0"/>
        <w:jc w:val="both"/>
        <w:rPr>
          <w:sz w:val="24"/>
          <w:szCs w:val="24"/>
        </w:rPr>
      </w:pPr>
    </w:p>
    <w:p w:rsidR="004549EB" w:rsidRDefault="004549EB" w:rsidP="003325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Doba platnosti posudku: …………………………………………………………………………………………………………</w:t>
      </w:r>
    </w:p>
    <w:p w:rsidR="004549EB" w:rsidRDefault="004549EB" w:rsidP="0033252C">
      <w:pPr>
        <w:spacing w:after="0"/>
        <w:jc w:val="both"/>
        <w:rPr>
          <w:sz w:val="24"/>
          <w:szCs w:val="24"/>
        </w:rPr>
      </w:pPr>
    </w:p>
    <w:p w:rsidR="004549EB" w:rsidRDefault="004549EB" w:rsidP="003325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Datum vydání posudku: ……………………………………………</w:t>
      </w:r>
    </w:p>
    <w:p w:rsidR="004549EB" w:rsidRDefault="004549EB" w:rsidP="0033252C">
      <w:pPr>
        <w:spacing w:after="0"/>
        <w:jc w:val="both"/>
        <w:rPr>
          <w:sz w:val="24"/>
          <w:szCs w:val="24"/>
        </w:rPr>
      </w:pPr>
    </w:p>
    <w:p w:rsidR="004549EB" w:rsidRDefault="004549EB" w:rsidP="003325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4549EB" w:rsidRDefault="004549EB" w:rsidP="0033252C">
      <w:pPr>
        <w:pBdr>
          <w:bottom w:val="single" w:sz="6" w:space="1" w:color="auto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a razítko lékaře</w:t>
      </w:r>
    </w:p>
    <w:p w:rsidR="004549EB" w:rsidRPr="00C264CF" w:rsidRDefault="004549EB" w:rsidP="0033252C">
      <w:pPr>
        <w:spacing w:after="0"/>
        <w:jc w:val="both"/>
        <w:rPr>
          <w:b/>
          <w:sz w:val="20"/>
          <w:szCs w:val="20"/>
          <w:u w:val="single"/>
        </w:rPr>
      </w:pPr>
      <w:r w:rsidRPr="00C264CF">
        <w:rPr>
          <w:b/>
          <w:sz w:val="20"/>
          <w:szCs w:val="20"/>
          <w:u w:val="single"/>
        </w:rPr>
        <w:t>Poučení:</w:t>
      </w:r>
    </w:p>
    <w:p w:rsidR="004549EB" w:rsidRDefault="004549EB" w:rsidP="0033252C">
      <w:pPr>
        <w:spacing w:after="0"/>
        <w:jc w:val="both"/>
        <w:rPr>
          <w:sz w:val="20"/>
          <w:szCs w:val="20"/>
        </w:rPr>
      </w:pPr>
      <w:r w:rsidRPr="00094D3E">
        <w:rPr>
          <w:sz w:val="20"/>
          <w:szCs w:val="20"/>
        </w:rPr>
        <w:t xml:space="preserve">Proti tomuto lékařskému posudku </w:t>
      </w:r>
      <w:r>
        <w:rPr>
          <w:sz w:val="20"/>
          <w:szCs w:val="20"/>
        </w:rPr>
        <w:t xml:space="preserve">je možno podat podle § 46 odst. 1 zákona č. 373/2011 Sb., o specifických zdravotních službách, ve znění pozdějších předpisů, návrh na jeho přezkoumání do 10 pracovních dnů ode dne, kdy byl posuzované osobě předán. Návrh se podává písemně výše uvedenému lékaři. </w:t>
      </w:r>
    </w:p>
    <w:p w:rsidR="004549EB" w:rsidRDefault="004549EB" w:rsidP="0033252C">
      <w:pPr>
        <w:pBdr>
          <w:bottom w:val="single" w:sz="6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Návrh na přezkoumání nemá odkladný účinek, jestliže z jeho závěru vyplývá, že posuzovaná osoba je pro účel, pro nějž byla posuzována, zdravotně nezpůsobilá či zdravotně způsobilá s podmínkou. </w:t>
      </w:r>
    </w:p>
    <w:p w:rsidR="004549EB" w:rsidRDefault="004549EB" w:rsidP="0033252C">
      <w:pPr>
        <w:spacing w:after="0"/>
        <w:jc w:val="both"/>
        <w:rPr>
          <w:sz w:val="20"/>
          <w:szCs w:val="20"/>
        </w:rPr>
      </w:pPr>
    </w:p>
    <w:p w:rsidR="004549EB" w:rsidRPr="00C264CF" w:rsidRDefault="004549EB" w:rsidP="0033252C">
      <w:pPr>
        <w:spacing w:after="0"/>
        <w:jc w:val="both"/>
        <w:rPr>
          <w:b/>
          <w:sz w:val="24"/>
          <w:szCs w:val="24"/>
        </w:rPr>
      </w:pPr>
      <w:r w:rsidRPr="00C264CF">
        <w:rPr>
          <w:b/>
          <w:sz w:val="24"/>
          <w:szCs w:val="24"/>
        </w:rPr>
        <w:t>Posuzovaná osoba/zákonný zástupce převzal léka</w:t>
      </w:r>
      <w:r>
        <w:rPr>
          <w:b/>
          <w:sz w:val="24"/>
          <w:szCs w:val="24"/>
        </w:rPr>
        <w:t>řský posudek do vlastních rukou</w:t>
      </w:r>
    </w:p>
    <w:p w:rsidR="004549EB" w:rsidRDefault="004549EB" w:rsidP="0033252C">
      <w:pPr>
        <w:spacing w:after="0"/>
        <w:jc w:val="both"/>
        <w:rPr>
          <w:sz w:val="24"/>
          <w:szCs w:val="24"/>
        </w:rPr>
      </w:pPr>
    </w:p>
    <w:p w:rsidR="004549EB" w:rsidRDefault="004549EB" w:rsidP="003325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 ……………………., dne …………………………………</w:t>
      </w:r>
    </w:p>
    <w:p w:rsidR="004549EB" w:rsidRDefault="004549EB" w:rsidP="003325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4549EB" w:rsidRPr="00C264CF" w:rsidRDefault="004549EB" w:rsidP="003325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</w:t>
      </w:r>
    </w:p>
    <w:sectPr w:rsidR="004549EB" w:rsidRPr="00C264CF" w:rsidSect="0087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F096A"/>
    <w:multiLevelType w:val="hybridMultilevel"/>
    <w:tmpl w:val="18EEC7B8"/>
    <w:lvl w:ilvl="0" w:tplc="DD56D3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6ED4"/>
    <w:rsid w:val="000010F6"/>
    <w:rsid w:val="00094D3E"/>
    <w:rsid w:val="003122C5"/>
    <w:rsid w:val="00317CB0"/>
    <w:rsid w:val="0033252C"/>
    <w:rsid w:val="004549EB"/>
    <w:rsid w:val="00575CDD"/>
    <w:rsid w:val="00591859"/>
    <w:rsid w:val="00836ED4"/>
    <w:rsid w:val="008731A1"/>
    <w:rsid w:val="008A72B0"/>
    <w:rsid w:val="0094599B"/>
    <w:rsid w:val="00A34EF6"/>
    <w:rsid w:val="00A87DAA"/>
    <w:rsid w:val="00AB0CDB"/>
    <w:rsid w:val="00BF7CE6"/>
    <w:rsid w:val="00C264CF"/>
    <w:rsid w:val="00D526BD"/>
    <w:rsid w:val="00E4219A"/>
    <w:rsid w:val="00F03D98"/>
    <w:rsid w:val="00FC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1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836ED4"/>
    <w:pPr>
      <w:spacing w:after="0" w:line="240" w:lineRule="auto"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836ED4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99"/>
    <w:qFormat/>
    <w:rsid w:val="00A87DA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1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2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254</Words>
  <Characters>1500</Characters>
  <Application>Microsoft Office Outlook</Application>
  <DocSecurity>0</DocSecurity>
  <Lines>0</Lines>
  <Paragraphs>0</Paragraphs>
  <ScaleCrop>false</ScaleCrop>
  <Company>DPP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POSOUZENÍ ZDRAVOTNÍ ZPŮSOBILOSTI K TĚLESNÉ VÝCHOVĚ A SPORTU</dc:title>
  <dc:subject/>
  <dc:creator>linda</dc:creator>
  <cp:keywords/>
  <dc:description/>
  <cp:lastModifiedBy>Oazasped1</cp:lastModifiedBy>
  <cp:revision>2</cp:revision>
  <cp:lastPrinted>2017-03-30T06:51:00Z</cp:lastPrinted>
  <dcterms:created xsi:type="dcterms:W3CDTF">2017-05-15T10:23:00Z</dcterms:created>
  <dcterms:modified xsi:type="dcterms:W3CDTF">2017-05-15T10:23:00Z</dcterms:modified>
</cp:coreProperties>
</file>